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ACB" w:rsidRPr="00990279" w:rsidRDefault="007C2ACB" w:rsidP="00990279">
      <w:pPr>
        <w:rPr>
          <w:rFonts w:cs="Times New Roman"/>
          <w:b/>
          <w:bCs/>
          <w:sz w:val="44"/>
          <w:szCs w:val="44"/>
        </w:rPr>
      </w:pPr>
    </w:p>
    <w:p w:rsidR="007C2ACB" w:rsidRPr="00C31001" w:rsidRDefault="007C2ACB" w:rsidP="00990279">
      <w:pPr>
        <w:jc w:val="center"/>
        <w:rPr>
          <w:rFonts w:cs="Times New Roman"/>
          <w:b/>
          <w:bCs/>
          <w:sz w:val="36"/>
          <w:szCs w:val="36"/>
        </w:rPr>
      </w:pPr>
      <w:r w:rsidRPr="00C31001">
        <w:rPr>
          <w:rFonts w:cs="宋体" w:hint="eastAsia"/>
          <w:b/>
          <w:bCs/>
          <w:sz w:val="36"/>
          <w:szCs w:val="36"/>
        </w:rPr>
        <w:t>特种设备作业人员</w:t>
      </w:r>
    </w:p>
    <w:p w:rsidR="007C2ACB" w:rsidRPr="00C31001" w:rsidRDefault="007C2ACB" w:rsidP="00990279">
      <w:pPr>
        <w:jc w:val="center"/>
        <w:rPr>
          <w:rFonts w:cs="Times New Roman"/>
          <w:b/>
          <w:bCs/>
          <w:sz w:val="36"/>
          <w:szCs w:val="36"/>
        </w:rPr>
      </w:pPr>
      <w:r>
        <w:rPr>
          <w:rFonts w:cs="宋体" w:hint="eastAsia"/>
          <w:b/>
          <w:bCs/>
          <w:sz w:val="36"/>
          <w:szCs w:val="36"/>
        </w:rPr>
        <w:t>准考证打印</w:t>
      </w:r>
      <w:r w:rsidRPr="00C31001">
        <w:rPr>
          <w:rFonts w:cs="宋体" w:hint="eastAsia"/>
          <w:b/>
          <w:bCs/>
          <w:sz w:val="36"/>
          <w:szCs w:val="36"/>
        </w:rPr>
        <w:t>操作指南</w:t>
      </w:r>
    </w:p>
    <w:p w:rsidR="007C2ACB" w:rsidRDefault="007C2ACB" w:rsidP="00FA4891">
      <w:pPr>
        <w:rPr>
          <w:rFonts w:ascii="黑体" w:eastAsia="黑体" w:hAnsi="黑体" w:cs="Times New Roman"/>
          <w:b/>
          <w:bCs/>
          <w:sz w:val="32"/>
          <w:szCs w:val="32"/>
        </w:rPr>
      </w:pPr>
    </w:p>
    <w:p w:rsidR="007C2ACB" w:rsidRPr="00530400" w:rsidRDefault="007C2ACB" w:rsidP="00530400">
      <w:pPr>
        <w:rPr>
          <w:rFonts w:ascii="黑体" w:eastAsia="黑体" w:hAnsi="黑体" w:cs="Times New Roman"/>
          <w:b/>
          <w:bCs/>
          <w:sz w:val="32"/>
          <w:szCs w:val="32"/>
        </w:rPr>
      </w:pPr>
      <w:r w:rsidRPr="00530400">
        <w:rPr>
          <w:rFonts w:ascii="黑体" w:eastAsia="黑体" w:hAnsi="黑体" w:cs="黑体" w:hint="eastAsia"/>
          <w:b/>
          <w:bCs/>
          <w:sz w:val="32"/>
          <w:szCs w:val="32"/>
        </w:rPr>
        <w:t>查询考试时间和打印准考证</w:t>
      </w:r>
    </w:p>
    <w:p w:rsidR="007C2ACB" w:rsidRDefault="007C2ACB" w:rsidP="00FA4891">
      <w:pPr>
        <w:pStyle w:val="Heading2"/>
        <w:rPr>
          <w:rFonts w:cs="Times New Roman"/>
        </w:rPr>
      </w:pPr>
      <w:r>
        <w:rPr>
          <w:rFonts w:cs="宋体" w:hint="eastAsia"/>
        </w:rPr>
        <w:t>第一步：登录考试系统</w:t>
      </w:r>
    </w:p>
    <w:p w:rsidR="007C2ACB" w:rsidRDefault="007C2ACB" w:rsidP="001F0985">
      <w:pPr>
        <w:ind w:firstLineChars="200" w:firstLine="31680"/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t>打开浏览器，考试系统网址：</w:t>
      </w:r>
      <w:hyperlink r:id="rId7" w:history="1">
        <w:r w:rsidRPr="00F15F13">
          <w:rPr>
            <w:rStyle w:val="Hyperlink"/>
            <w:rFonts w:ascii="仿宋_GB2312" w:eastAsia="仿宋_GB2312" w:cs="仿宋_GB2312"/>
            <w:sz w:val="28"/>
            <w:szCs w:val="28"/>
          </w:rPr>
          <w:t>http://ry.ts365.org/ks/Exam2/</w:t>
        </w:r>
      </w:hyperlink>
      <w:r>
        <w:rPr>
          <w:rFonts w:ascii="仿宋_GB2312" w:eastAsia="仿宋_GB2312" w:cs="仿宋_GB2312" w:hint="eastAsia"/>
          <w:sz w:val="28"/>
          <w:szCs w:val="28"/>
        </w:rPr>
        <w:t>。点击考生登录。如下图：</w:t>
      </w:r>
    </w:p>
    <w:p w:rsidR="007C2ACB" w:rsidRDefault="007C2ACB" w:rsidP="00FA4891">
      <w:pPr>
        <w:rPr>
          <w:rFonts w:ascii="仿宋_GB2312" w:eastAsia="仿宋_GB2312" w:cs="Times New Roman"/>
          <w:sz w:val="28"/>
          <w:szCs w:val="28"/>
        </w:rPr>
      </w:pPr>
      <w:r w:rsidRPr="00D7422A">
        <w:rPr>
          <w:rFonts w:ascii="仿宋_GB2312" w:eastAsia="仿宋_GB2312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25pt;height:358.5pt">
            <v:imagedata r:id="rId8" o:title=""/>
          </v:shape>
        </w:pict>
      </w:r>
    </w:p>
    <w:p w:rsidR="007C2ACB" w:rsidRDefault="007C2ACB" w:rsidP="001F1B71">
      <w:pPr>
        <w:pStyle w:val="Heading2"/>
        <w:rPr>
          <w:rFonts w:cs="Times New Roman"/>
        </w:rPr>
      </w:pPr>
      <w:r w:rsidRPr="001F1B71">
        <w:rPr>
          <w:rFonts w:cs="宋体" w:hint="eastAsia"/>
        </w:rPr>
        <w:t>第二步</w:t>
      </w:r>
      <w:r>
        <w:rPr>
          <w:rFonts w:cs="宋体" w:hint="eastAsia"/>
        </w:rPr>
        <w:t>：</w:t>
      </w:r>
      <w:r w:rsidRPr="001F1B71">
        <w:rPr>
          <w:rFonts w:cs="宋体" w:hint="eastAsia"/>
        </w:rPr>
        <w:t>点击考生登录</w:t>
      </w:r>
    </w:p>
    <w:p w:rsidR="007C2ACB" w:rsidRPr="001F1B71" w:rsidRDefault="007C2ACB" w:rsidP="001F0985">
      <w:pPr>
        <w:ind w:firstLineChars="200" w:firstLine="31680"/>
        <w:rPr>
          <w:rFonts w:ascii="仿宋_GB2312" w:eastAsia="仿宋_GB2312" w:cs="Times New Roman"/>
          <w:sz w:val="28"/>
          <w:szCs w:val="28"/>
        </w:rPr>
      </w:pPr>
      <w:r w:rsidRPr="001F1B71">
        <w:rPr>
          <w:rFonts w:ascii="仿宋_GB2312" w:eastAsia="仿宋_GB2312" w:cs="仿宋_GB2312" w:hint="eastAsia"/>
          <w:sz w:val="28"/>
          <w:szCs w:val="28"/>
        </w:rPr>
        <w:t>选择找回，如下图：</w:t>
      </w:r>
    </w:p>
    <w:p w:rsidR="007C2ACB" w:rsidRDefault="007C2ACB" w:rsidP="00FA4891">
      <w:pPr>
        <w:rPr>
          <w:rFonts w:ascii="仿宋_GB2312" w:eastAsia="仿宋_GB2312" w:cs="Times New Roman"/>
          <w:sz w:val="28"/>
          <w:szCs w:val="28"/>
        </w:rPr>
      </w:pPr>
      <w:r w:rsidRPr="00D7422A">
        <w:rPr>
          <w:rFonts w:ascii="仿宋_GB2312" w:eastAsia="仿宋_GB2312" w:cs="Times New Roman"/>
          <w:sz w:val="28"/>
          <w:szCs w:val="28"/>
        </w:rPr>
        <w:pict>
          <v:shape id="_x0000_i1026" type="#_x0000_t75" style="width:362.25pt;height:295.5pt">
            <v:imagedata r:id="rId9" o:title=""/>
          </v:shape>
        </w:pict>
      </w:r>
    </w:p>
    <w:p w:rsidR="007C2ACB" w:rsidRDefault="007C2ACB" w:rsidP="001F0985">
      <w:pPr>
        <w:ind w:firstLineChars="200" w:firstLine="31680"/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t>获取申请人报名序号后选择返回，如下图：</w:t>
      </w:r>
    </w:p>
    <w:p w:rsidR="007C2ACB" w:rsidRDefault="007C2ACB" w:rsidP="00844E09">
      <w:pPr>
        <w:rPr>
          <w:rFonts w:ascii="仿宋_GB2312" w:eastAsia="仿宋_GB2312" w:cs="Times New Roman"/>
          <w:sz w:val="28"/>
          <w:szCs w:val="28"/>
        </w:rPr>
      </w:pPr>
      <w:r w:rsidRPr="00D7422A">
        <w:rPr>
          <w:rFonts w:ascii="仿宋_GB2312" w:eastAsia="仿宋_GB2312" w:cs="Times New Roman"/>
          <w:sz w:val="28"/>
          <w:szCs w:val="28"/>
        </w:rPr>
        <w:pict>
          <v:shape id="_x0000_i1027" type="#_x0000_t75" style="width:5in;height:238.5pt">
            <v:imagedata r:id="rId10" o:title=""/>
          </v:shape>
        </w:pict>
      </w:r>
    </w:p>
    <w:p w:rsidR="007C2ACB" w:rsidRDefault="007C2ACB" w:rsidP="001F0985">
      <w:pPr>
        <w:ind w:firstLineChars="200" w:firstLine="31680"/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t>在用户登录页面输入相应信息后选择登录，如下图：</w:t>
      </w:r>
    </w:p>
    <w:p w:rsidR="007C2ACB" w:rsidRDefault="007C2ACB" w:rsidP="00FA4891">
      <w:pPr>
        <w:rPr>
          <w:rFonts w:ascii="仿宋_GB2312" w:eastAsia="仿宋_GB2312" w:cs="Times New Roman"/>
          <w:sz w:val="28"/>
          <w:szCs w:val="28"/>
        </w:rPr>
      </w:pPr>
      <w:r w:rsidRPr="00D7422A">
        <w:rPr>
          <w:rFonts w:ascii="仿宋_GB2312" w:eastAsia="仿宋_GB2312" w:cs="Times New Roman"/>
          <w:sz w:val="28"/>
          <w:szCs w:val="28"/>
        </w:rPr>
        <w:pict>
          <v:shape id="_x0000_i1028" type="#_x0000_t75" style="width:342pt;height:246.75pt">
            <v:imagedata r:id="rId11" o:title=""/>
          </v:shape>
        </w:pict>
      </w:r>
    </w:p>
    <w:p w:rsidR="007C2ACB" w:rsidRPr="007B2B45" w:rsidRDefault="007C2ACB" w:rsidP="007B2B45">
      <w:pPr>
        <w:pStyle w:val="Heading2"/>
        <w:rPr>
          <w:rFonts w:cs="Times New Roman"/>
        </w:rPr>
      </w:pPr>
      <w:r w:rsidRPr="001F1B71">
        <w:rPr>
          <w:rFonts w:cs="宋体" w:hint="eastAsia"/>
        </w:rPr>
        <w:t>第</w:t>
      </w:r>
      <w:r>
        <w:rPr>
          <w:rFonts w:cs="宋体" w:hint="eastAsia"/>
        </w:rPr>
        <w:t>三</w:t>
      </w:r>
      <w:r w:rsidRPr="001F1B71">
        <w:rPr>
          <w:rFonts w:cs="宋体" w:hint="eastAsia"/>
        </w:rPr>
        <w:t>步</w:t>
      </w:r>
      <w:r>
        <w:rPr>
          <w:rFonts w:cs="宋体" w:hint="eastAsia"/>
        </w:rPr>
        <w:t>：打印准考证</w:t>
      </w:r>
    </w:p>
    <w:p w:rsidR="007C2ACB" w:rsidRDefault="007C2ACB" w:rsidP="001F0985">
      <w:pPr>
        <w:ind w:firstLineChars="200" w:firstLine="31680"/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t>登录后点击准考证打印，如下图：</w:t>
      </w:r>
    </w:p>
    <w:p w:rsidR="007C2ACB" w:rsidRDefault="007C2ACB" w:rsidP="00FA4891">
      <w:pPr>
        <w:rPr>
          <w:rFonts w:ascii="仿宋_GB2312" w:eastAsia="仿宋_GB2312" w:cs="Times New Roman"/>
          <w:sz w:val="28"/>
          <w:szCs w:val="28"/>
        </w:rPr>
      </w:pPr>
      <w:r w:rsidRPr="00D7422A">
        <w:rPr>
          <w:rFonts w:ascii="仿宋_GB2312" w:eastAsia="仿宋_GB2312" w:cs="Times New Roman"/>
          <w:sz w:val="28"/>
          <w:szCs w:val="28"/>
        </w:rPr>
        <w:pict>
          <v:shape id="_x0000_i1029" type="#_x0000_t75" style="width:343.5pt;height:248.25pt">
            <v:imagedata r:id="rId12" o:title=""/>
          </v:shape>
        </w:pict>
      </w:r>
    </w:p>
    <w:p w:rsidR="007C2ACB" w:rsidRPr="001F0985" w:rsidRDefault="007C2ACB" w:rsidP="00FA4891">
      <w:pPr>
        <w:rPr>
          <w:rFonts w:ascii="仿宋_GB2312" w:eastAsia="仿宋_GB2312" w:cs="Times New Roman"/>
          <w:sz w:val="28"/>
          <w:szCs w:val="28"/>
        </w:rPr>
      </w:pPr>
      <w:r w:rsidRPr="001F0985">
        <w:rPr>
          <w:rFonts w:ascii="仿宋_GB2312" w:eastAsia="仿宋_GB2312" w:cs="Times New Roman"/>
          <w:sz w:val="28"/>
          <w:szCs w:val="28"/>
        </w:rPr>
        <w:pict>
          <v:shape id="_x0000_i1030" type="#_x0000_t75" style="width:369pt;height:222pt">
            <v:imagedata r:id="rId13" o:title=""/>
          </v:shape>
        </w:pict>
      </w:r>
    </w:p>
    <w:p w:rsidR="007C2ACB" w:rsidRDefault="007C2ACB" w:rsidP="007B2B45">
      <w:pPr>
        <w:pStyle w:val="Heading2"/>
        <w:rPr>
          <w:rFonts w:cs="Times New Roman"/>
        </w:rPr>
      </w:pPr>
      <w:r w:rsidRPr="001F1B71">
        <w:rPr>
          <w:rFonts w:cs="宋体" w:hint="eastAsia"/>
        </w:rPr>
        <w:t>第</w:t>
      </w:r>
      <w:r>
        <w:rPr>
          <w:rFonts w:cs="宋体" w:hint="eastAsia"/>
        </w:rPr>
        <w:t>四</w:t>
      </w:r>
      <w:r w:rsidRPr="001F1B71">
        <w:rPr>
          <w:rFonts w:cs="宋体" w:hint="eastAsia"/>
        </w:rPr>
        <w:t>步</w:t>
      </w:r>
      <w:r>
        <w:rPr>
          <w:rFonts w:cs="宋体" w:hint="eastAsia"/>
        </w:rPr>
        <w:t>：参加考试</w:t>
      </w:r>
    </w:p>
    <w:p w:rsidR="007C2ACB" w:rsidRPr="00D3564F" w:rsidRDefault="007C2ACB" w:rsidP="001F0985">
      <w:pPr>
        <w:ind w:firstLineChars="200" w:firstLine="31680"/>
        <w:rPr>
          <w:rFonts w:ascii="仿宋_GB2312" w:eastAsia="仿宋_GB2312" w:cs="Times New Roman"/>
          <w:sz w:val="28"/>
          <w:szCs w:val="28"/>
        </w:rPr>
      </w:pPr>
      <w:r w:rsidRPr="00D3564F">
        <w:rPr>
          <w:rFonts w:ascii="仿宋_GB2312" w:eastAsia="仿宋_GB2312" w:cs="仿宋_GB2312" w:hint="eastAsia"/>
          <w:sz w:val="28"/>
          <w:szCs w:val="28"/>
        </w:rPr>
        <w:t>携带身份证、准考证</w:t>
      </w:r>
      <w:r>
        <w:rPr>
          <w:rFonts w:ascii="仿宋_GB2312" w:eastAsia="仿宋_GB2312" w:cs="仿宋_GB2312" w:hint="eastAsia"/>
          <w:sz w:val="28"/>
          <w:szCs w:val="28"/>
        </w:rPr>
        <w:t>以及考生申请表、身份证复印件等纸质版申请材料</w:t>
      </w:r>
      <w:r w:rsidRPr="00D3564F">
        <w:rPr>
          <w:rFonts w:ascii="仿宋_GB2312" w:eastAsia="仿宋_GB2312" w:cs="仿宋_GB2312" w:hint="eastAsia"/>
          <w:sz w:val="28"/>
          <w:szCs w:val="28"/>
        </w:rPr>
        <w:t>，根据准考证上显示时间按时参加考试。</w:t>
      </w:r>
    </w:p>
    <w:p w:rsidR="007C2ACB" w:rsidRDefault="007C2ACB" w:rsidP="00FA4891">
      <w:pPr>
        <w:rPr>
          <w:rFonts w:ascii="仿宋_GB2312" w:eastAsia="仿宋_GB2312" w:cs="Times New Roman"/>
          <w:sz w:val="28"/>
          <w:szCs w:val="28"/>
        </w:rPr>
      </w:pPr>
      <w:r w:rsidRPr="00D7422A">
        <w:rPr>
          <w:rFonts w:ascii="仿宋_GB2312" w:eastAsia="仿宋_GB2312" w:cs="Times New Roman"/>
          <w:sz w:val="28"/>
          <w:szCs w:val="28"/>
        </w:rPr>
        <w:pict>
          <v:shape id="_x0000_i1031" type="#_x0000_t75" style="width:408pt;height:312.75pt">
            <v:imagedata r:id="rId14" o:title=""/>
          </v:shape>
        </w:pict>
      </w:r>
    </w:p>
    <w:sectPr w:rsidR="007C2ACB" w:rsidSect="00990279"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2ACB" w:rsidRDefault="007C2ACB" w:rsidP="00990279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7C2ACB" w:rsidRDefault="007C2ACB" w:rsidP="00990279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2ACB" w:rsidRDefault="007C2ACB" w:rsidP="00990279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7C2ACB" w:rsidRDefault="007C2ACB" w:rsidP="00990279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D13D3"/>
    <w:multiLevelType w:val="hybridMultilevel"/>
    <w:tmpl w:val="852679C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80D428E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317648A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370B6717"/>
    <w:multiLevelType w:val="hybridMultilevel"/>
    <w:tmpl w:val="71B23A4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A05235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>
    <w:nsid w:val="435F660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>
    <w:nsid w:val="498656E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>
    <w:nsid w:val="56570B1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>
    <w:nsid w:val="69C749D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>
    <w:nsid w:val="7D3B077F"/>
    <w:multiLevelType w:val="hybridMultilevel"/>
    <w:tmpl w:val="6C3E0BA6"/>
    <w:lvl w:ilvl="0" w:tplc="D6F05020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8"/>
  </w:num>
  <w:num w:numId="5">
    <w:abstractNumId w:val="4"/>
  </w:num>
  <w:num w:numId="6">
    <w:abstractNumId w:val="2"/>
  </w:num>
  <w:num w:numId="7">
    <w:abstractNumId w:val="6"/>
  </w:num>
  <w:num w:numId="8">
    <w:abstractNumId w:val="7"/>
  </w:num>
  <w:num w:numId="9">
    <w:abstractNumId w:val="5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73A42"/>
    <w:rsid w:val="00006840"/>
    <w:rsid w:val="00017996"/>
    <w:rsid w:val="0002101B"/>
    <w:rsid w:val="00024184"/>
    <w:rsid w:val="00025B4A"/>
    <w:rsid w:val="00047689"/>
    <w:rsid w:val="00073A42"/>
    <w:rsid w:val="000813B3"/>
    <w:rsid w:val="00094440"/>
    <w:rsid w:val="000B69A5"/>
    <w:rsid w:val="000C303E"/>
    <w:rsid w:val="000C48A4"/>
    <w:rsid w:val="00101AFB"/>
    <w:rsid w:val="00115B1C"/>
    <w:rsid w:val="0012516F"/>
    <w:rsid w:val="00146DA3"/>
    <w:rsid w:val="00174B4A"/>
    <w:rsid w:val="00180241"/>
    <w:rsid w:val="001878A9"/>
    <w:rsid w:val="001D0DDF"/>
    <w:rsid w:val="001F0985"/>
    <w:rsid w:val="001F1B71"/>
    <w:rsid w:val="00231EAE"/>
    <w:rsid w:val="00254DD9"/>
    <w:rsid w:val="00264669"/>
    <w:rsid w:val="00266E09"/>
    <w:rsid w:val="00281848"/>
    <w:rsid w:val="002D40B9"/>
    <w:rsid w:val="002E06C5"/>
    <w:rsid w:val="002E0E18"/>
    <w:rsid w:val="002E3739"/>
    <w:rsid w:val="002E7A62"/>
    <w:rsid w:val="002F184C"/>
    <w:rsid w:val="002F7FD1"/>
    <w:rsid w:val="003044E4"/>
    <w:rsid w:val="00326AE1"/>
    <w:rsid w:val="00334A7B"/>
    <w:rsid w:val="00343B4C"/>
    <w:rsid w:val="00367E5F"/>
    <w:rsid w:val="003732DB"/>
    <w:rsid w:val="003B05BD"/>
    <w:rsid w:val="003C3265"/>
    <w:rsid w:val="003D0199"/>
    <w:rsid w:val="00427738"/>
    <w:rsid w:val="0044556D"/>
    <w:rsid w:val="00455205"/>
    <w:rsid w:val="0048137B"/>
    <w:rsid w:val="004C4526"/>
    <w:rsid w:val="004E27BD"/>
    <w:rsid w:val="004F485D"/>
    <w:rsid w:val="00517453"/>
    <w:rsid w:val="00523350"/>
    <w:rsid w:val="005253CF"/>
    <w:rsid w:val="00530400"/>
    <w:rsid w:val="00531BA7"/>
    <w:rsid w:val="005428BC"/>
    <w:rsid w:val="00553C6B"/>
    <w:rsid w:val="00554356"/>
    <w:rsid w:val="005604BA"/>
    <w:rsid w:val="005647BA"/>
    <w:rsid w:val="00575392"/>
    <w:rsid w:val="00581D12"/>
    <w:rsid w:val="005A27F1"/>
    <w:rsid w:val="005D0FBD"/>
    <w:rsid w:val="006256AF"/>
    <w:rsid w:val="0063210E"/>
    <w:rsid w:val="00634C05"/>
    <w:rsid w:val="00667CBE"/>
    <w:rsid w:val="00681702"/>
    <w:rsid w:val="00692559"/>
    <w:rsid w:val="006A2AC8"/>
    <w:rsid w:val="006A65C2"/>
    <w:rsid w:val="006C3072"/>
    <w:rsid w:val="006D30DD"/>
    <w:rsid w:val="006E6DCD"/>
    <w:rsid w:val="006F0325"/>
    <w:rsid w:val="007336A9"/>
    <w:rsid w:val="00742362"/>
    <w:rsid w:val="007512C1"/>
    <w:rsid w:val="007713E6"/>
    <w:rsid w:val="00772202"/>
    <w:rsid w:val="007B2B45"/>
    <w:rsid w:val="007C2ACB"/>
    <w:rsid w:val="007C4C50"/>
    <w:rsid w:val="007C6F6D"/>
    <w:rsid w:val="007E2E23"/>
    <w:rsid w:val="007E6E09"/>
    <w:rsid w:val="007F0542"/>
    <w:rsid w:val="007F45C2"/>
    <w:rsid w:val="00801421"/>
    <w:rsid w:val="008029DD"/>
    <w:rsid w:val="008202DB"/>
    <w:rsid w:val="00832EC2"/>
    <w:rsid w:val="00844E09"/>
    <w:rsid w:val="00897B46"/>
    <w:rsid w:val="008A6C7B"/>
    <w:rsid w:val="008F4CFD"/>
    <w:rsid w:val="008F677B"/>
    <w:rsid w:val="00957F1B"/>
    <w:rsid w:val="0097729C"/>
    <w:rsid w:val="00990279"/>
    <w:rsid w:val="00993D10"/>
    <w:rsid w:val="009B361B"/>
    <w:rsid w:val="009E3EE2"/>
    <w:rsid w:val="009E5575"/>
    <w:rsid w:val="009F471F"/>
    <w:rsid w:val="00A2722C"/>
    <w:rsid w:val="00A404CC"/>
    <w:rsid w:val="00A40840"/>
    <w:rsid w:val="00A41F23"/>
    <w:rsid w:val="00A54AAB"/>
    <w:rsid w:val="00AA1790"/>
    <w:rsid w:val="00AC0E2A"/>
    <w:rsid w:val="00B21713"/>
    <w:rsid w:val="00B31524"/>
    <w:rsid w:val="00B36E61"/>
    <w:rsid w:val="00B53AFD"/>
    <w:rsid w:val="00B85A27"/>
    <w:rsid w:val="00BA1095"/>
    <w:rsid w:val="00BB1AD3"/>
    <w:rsid w:val="00BB45EB"/>
    <w:rsid w:val="00BB59DD"/>
    <w:rsid w:val="00BD1718"/>
    <w:rsid w:val="00BD4456"/>
    <w:rsid w:val="00BE30C0"/>
    <w:rsid w:val="00BF6B11"/>
    <w:rsid w:val="00C31001"/>
    <w:rsid w:val="00C343DF"/>
    <w:rsid w:val="00C54F90"/>
    <w:rsid w:val="00C60ECC"/>
    <w:rsid w:val="00C663F3"/>
    <w:rsid w:val="00C7264A"/>
    <w:rsid w:val="00C94260"/>
    <w:rsid w:val="00C96327"/>
    <w:rsid w:val="00CA5A9B"/>
    <w:rsid w:val="00CB66AE"/>
    <w:rsid w:val="00CE14D6"/>
    <w:rsid w:val="00CF7534"/>
    <w:rsid w:val="00D163AF"/>
    <w:rsid w:val="00D3564F"/>
    <w:rsid w:val="00D40464"/>
    <w:rsid w:val="00D7422A"/>
    <w:rsid w:val="00D76045"/>
    <w:rsid w:val="00D85DEC"/>
    <w:rsid w:val="00D86E78"/>
    <w:rsid w:val="00DC428D"/>
    <w:rsid w:val="00DD1FD0"/>
    <w:rsid w:val="00DE28FA"/>
    <w:rsid w:val="00E00D65"/>
    <w:rsid w:val="00E04512"/>
    <w:rsid w:val="00E04B5B"/>
    <w:rsid w:val="00E11EF6"/>
    <w:rsid w:val="00E30FF9"/>
    <w:rsid w:val="00E54EC1"/>
    <w:rsid w:val="00E624E9"/>
    <w:rsid w:val="00E939F6"/>
    <w:rsid w:val="00EA13A4"/>
    <w:rsid w:val="00F005C2"/>
    <w:rsid w:val="00F15F13"/>
    <w:rsid w:val="00F3592D"/>
    <w:rsid w:val="00F41311"/>
    <w:rsid w:val="00F46932"/>
    <w:rsid w:val="00F53EB7"/>
    <w:rsid w:val="00F633B9"/>
    <w:rsid w:val="00FA4891"/>
    <w:rsid w:val="00FB2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6256AF"/>
    <w:pPr>
      <w:widowControl w:val="0"/>
      <w:jc w:val="both"/>
    </w:pPr>
    <w:rPr>
      <w:rFonts w:cs="Calibri"/>
      <w:szCs w:val="21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7264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7264A"/>
    <w:pPr>
      <w:keepNext/>
      <w:keepLines/>
      <w:spacing w:before="260" w:after="260" w:line="416" w:lineRule="auto"/>
      <w:outlineLvl w:val="1"/>
    </w:pPr>
    <w:rPr>
      <w:rFonts w:ascii="Cambria" w:hAnsi="Cambria" w:cs="Cambria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25B4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25B4A"/>
    <w:pPr>
      <w:keepNext/>
      <w:keepLines/>
      <w:spacing w:before="280" w:after="290" w:line="376" w:lineRule="auto"/>
      <w:outlineLvl w:val="3"/>
    </w:pPr>
    <w:rPr>
      <w:rFonts w:ascii="Cambria" w:hAnsi="Cambria" w:cs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E3EE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7264A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7264A"/>
    <w:rPr>
      <w:rFonts w:ascii="Cambria" w:eastAsia="宋体" w:hAnsi="Cambria" w:cs="Cambria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25B4A"/>
    <w:rPr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025B4A"/>
    <w:rPr>
      <w:rFonts w:ascii="Cambria" w:eastAsia="宋体" w:hAnsi="Cambria" w:cs="Cambri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E3EE2"/>
    <w:rPr>
      <w:b/>
      <w:bCs/>
      <w:sz w:val="28"/>
      <w:szCs w:val="28"/>
    </w:rPr>
  </w:style>
  <w:style w:type="paragraph" w:styleId="Date">
    <w:name w:val="Date"/>
    <w:basedOn w:val="Normal"/>
    <w:next w:val="Normal"/>
    <w:link w:val="DateChar"/>
    <w:uiPriority w:val="99"/>
    <w:semiHidden/>
    <w:rsid w:val="00C7264A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locked/>
    <w:rsid w:val="00C7264A"/>
  </w:style>
  <w:style w:type="character" w:styleId="Hyperlink">
    <w:name w:val="Hyperlink"/>
    <w:basedOn w:val="DefaultParagraphFont"/>
    <w:uiPriority w:val="99"/>
    <w:rsid w:val="00025B4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025B4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25B4A"/>
    <w:rPr>
      <w:sz w:val="18"/>
      <w:szCs w:val="18"/>
    </w:rPr>
  </w:style>
  <w:style w:type="paragraph" w:styleId="ListParagraph">
    <w:name w:val="List Paragraph"/>
    <w:basedOn w:val="Normal"/>
    <w:uiPriority w:val="99"/>
    <w:qFormat/>
    <w:rsid w:val="00C54F90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rsid w:val="009902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90279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9902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90279"/>
    <w:rPr>
      <w:sz w:val="18"/>
      <w:szCs w:val="18"/>
    </w:rPr>
  </w:style>
  <w:style w:type="paragraph" w:styleId="NoSpacing">
    <w:name w:val="No Spacing"/>
    <w:link w:val="NoSpacingChar"/>
    <w:uiPriority w:val="99"/>
    <w:qFormat/>
    <w:rsid w:val="00990279"/>
    <w:rPr>
      <w:rFonts w:cs="Calibri"/>
      <w:kern w:val="0"/>
      <w:sz w:val="22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990279"/>
    <w:rPr>
      <w:sz w:val="22"/>
      <w:szCs w:val="22"/>
      <w:lang w:val="en-US" w:eastAsia="zh-CN"/>
    </w:rPr>
  </w:style>
  <w:style w:type="paragraph" w:styleId="TOCHeading">
    <w:name w:val="TOC Heading"/>
    <w:basedOn w:val="Heading1"/>
    <w:next w:val="Normal"/>
    <w:uiPriority w:val="99"/>
    <w:qFormat/>
    <w:rsid w:val="007713E6"/>
    <w:pPr>
      <w:widowControl/>
      <w:spacing w:before="240" w:after="0" w:line="259" w:lineRule="auto"/>
      <w:jc w:val="left"/>
      <w:outlineLvl w:val="9"/>
    </w:pPr>
    <w:rPr>
      <w:rFonts w:ascii="Cambria" w:hAnsi="Cambria" w:cs="Cambria"/>
      <w:b w:val="0"/>
      <w:bCs w:val="0"/>
      <w:color w:val="365F91"/>
      <w:kern w:val="0"/>
      <w:sz w:val="32"/>
      <w:szCs w:val="32"/>
    </w:rPr>
  </w:style>
  <w:style w:type="paragraph" w:styleId="TOC2">
    <w:name w:val="toc 2"/>
    <w:basedOn w:val="Normal"/>
    <w:next w:val="Normal"/>
    <w:autoRedefine/>
    <w:uiPriority w:val="99"/>
    <w:semiHidden/>
    <w:rsid w:val="007713E6"/>
    <w:pPr>
      <w:widowControl/>
      <w:spacing w:after="100" w:line="259" w:lineRule="auto"/>
      <w:ind w:left="220"/>
      <w:jc w:val="left"/>
    </w:pPr>
    <w:rPr>
      <w:kern w:val="0"/>
      <w:sz w:val="22"/>
      <w:szCs w:val="22"/>
    </w:rPr>
  </w:style>
  <w:style w:type="paragraph" w:styleId="TOC1">
    <w:name w:val="toc 1"/>
    <w:basedOn w:val="Normal"/>
    <w:next w:val="Normal"/>
    <w:autoRedefine/>
    <w:uiPriority w:val="99"/>
    <w:semiHidden/>
    <w:rsid w:val="007713E6"/>
    <w:pPr>
      <w:widowControl/>
      <w:spacing w:after="100" w:line="259" w:lineRule="auto"/>
      <w:jc w:val="left"/>
    </w:pPr>
    <w:rPr>
      <w:kern w:val="0"/>
      <w:sz w:val="22"/>
      <w:szCs w:val="22"/>
    </w:rPr>
  </w:style>
  <w:style w:type="paragraph" w:styleId="TOC3">
    <w:name w:val="toc 3"/>
    <w:basedOn w:val="Normal"/>
    <w:next w:val="Normal"/>
    <w:autoRedefine/>
    <w:uiPriority w:val="99"/>
    <w:semiHidden/>
    <w:rsid w:val="007713E6"/>
    <w:pPr>
      <w:widowControl/>
      <w:spacing w:after="100" w:line="259" w:lineRule="auto"/>
      <w:ind w:left="440"/>
      <w:jc w:val="left"/>
    </w:pPr>
    <w:rPr>
      <w:kern w:val="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ry.ts365.org/ks/Exam2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47</TotalTime>
  <Pages>4</Pages>
  <Words>46</Words>
  <Characters>263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特种设备作业人员</dc:title>
  <dc:subject/>
  <dc:creator>ming</dc:creator>
  <cp:keywords/>
  <dc:description/>
  <cp:lastModifiedBy>微软用户</cp:lastModifiedBy>
  <cp:revision>3</cp:revision>
  <dcterms:created xsi:type="dcterms:W3CDTF">2020-07-01T08:11:00Z</dcterms:created>
  <dcterms:modified xsi:type="dcterms:W3CDTF">2020-07-02T06:10:00Z</dcterms:modified>
</cp:coreProperties>
</file>